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7EE7B" w14:textId="77777777" w:rsidR="0057179F" w:rsidRPr="00CD3350" w:rsidRDefault="0057179F" w:rsidP="0057179F">
      <w:pPr>
        <w:jc w:val="center"/>
        <w:rPr>
          <w:rFonts w:asciiTheme="minorHAnsi" w:hAnsiTheme="minorHAnsi" w:cs="Tahoma"/>
          <w:b/>
          <w:sz w:val="52"/>
          <w:szCs w:val="32"/>
        </w:rPr>
      </w:pPr>
      <w:r w:rsidRPr="00CD3350">
        <w:rPr>
          <w:rFonts w:asciiTheme="minorHAnsi" w:hAnsiTheme="minorHAnsi" w:cs="Tahoma"/>
          <w:b/>
          <w:sz w:val="52"/>
          <w:szCs w:val="32"/>
        </w:rPr>
        <w:t>Player Agreement</w:t>
      </w:r>
    </w:p>
    <w:p w14:paraId="0054B17D" w14:textId="77777777" w:rsidR="0057179F" w:rsidRPr="000726F6" w:rsidRDefault="0057179F" w:rsidP="0057179F">
      <w:pPr>
        <w:adjustRightInd w:val="0"/>
        <w:jc w:val="both"/>
        <w:rPr>
          <w:rFonts w:asciiTheme="minorHAnsi" w:hAnsiTheme="minorHAnsi" w:cs="Tahoma"/>
          <w:spacing w:val="5"/>
          <w:szCs w:val="24"/>
        </w:rPr>
      </w:pPr>
    </w:p>
    <w:p w14:paraId="4C29C2DB" w14:textId="77777777" w:rsidR="0057179F" w:rsidRPr="000726F6" w:rsidRDefault="0057179F" w:rsidP="0057179F">
      <w:pPr>
        <w:adjustRightInd w:val="0"/>
        <w:ind w:right="120"/>
        <w:jc w:val="center"/>
        <w:rPr>
          <w:rFonts w:asciiTheme="minorHAnsi" w:hAnsiTheme="minorHAnsi" w:cs="Tahoma"/>
          <w:b/>
          <w:bCs/>
          <w:spacing w:val="5"/>
          <w:szCs w:val="24"/>
          <w:u w:val="single"/>
        </w:rPr>
      </w:pPr>
      <w:r w:rsidRPr="000726F6">
        <w:rPr>
          <w:rFonts w:asciiTheme="minorHAnsi" w:hAnsiTheme="minorHAnsi" w:cs="Tahoma"/>
          <w:b/>
          <w:bCs/>
          <w:spacing w:val="5"/>
          <w:szCs w:val="24"/>
          <w:u w:val="single"/>
        </w:rPr>
        <w:t xml:space="preserve">Exclusion of Liability for Damage to a Team Member / Player’s Person or Property and </w:t>
      </w:r>
      <w:r w:rsidRPr="000726F6">
        <w:rPr>
          <w:rFonts w:asciiTheme="minorHAnsi" w:hAnsiTheme="minorHAnsi" w:cs="Tahoma"/>
          <w:b/>
          <w:bCs/>
          <w:spacing w:val="4"/>
          <w:szCs w:val="24"/>
          <w:u w:val="single"/>
        </w:rPr>
        <w:t>Indemnity as a result of NON-wearing of shin pads and</w:t>
      </w:r>
      <w:r>
        <w:rPr>
          <w:rFonts w:asciiTheme="minorHAnsi" w:hAnsiTheme="minorHAnsi" w:cs="Tahoma"/>
          <w:b/>
          <w:bCs/>
          <w:spacing w:val="4"/>
          <w:szCs w:val="24"/>
          <w:u w:val="single"/>
        </w:rPr>
        <w:t>/or</w:t>
      </w:r>
      <w:r w:rsidRPr="000726F6">
        <w:rPr>
          <w:rFonts w:asciiTheme="minorHAnsi" w:hAnsiTheme="minorHAnsi" w:cs="Tahoma"/>
          <w:b/>
          <w:bCs/>
          <w:spacing w:val="4"/>
          <w:szCs w:val="24"/>
          <w:u w:val="single"/>
        </w:rPr>
        <w:t xml:space="preserve"> mouth guard</w:t>
      </w:r>
    </w:p>
    <w:p w14:paraId="7925191C" w14:textId="77777777" w:rsidR="0057179F" w:rsidRPr="00D939C5" w:rsidRDefault="0057179F" w:rsidP="0057179F">
      <w:pPr>
        <w:adjustRightInd w:val="0"/>
        <w:jc w:val="both"/>
        <w:rPr>
          <w:rFonts w:asciiTheme="minorHAnsi" w:hAnsiTheme="minorHAnsi" w:cs="Tahoma"/>
          <w:color w:val="000000"/>
          <w:spacing w:val="5"/>
          <w:szCs w:val="24"/>
        </w:rPr>
      </w:pPr>
    </w:p>
    <w:p w14:paraId="1F412F53" w14:textId="77777777" w:rsidR="0057179F" w:rsidRPr="00D939C5" w:rsidRDefault="0057179F" w:rsidP="0057179F">
      <w:pPr>
        <w:adjustRightInd w:val="0"/>
        <w:jc w:val="both"/>
        <w:rPr>
          <w:rFonts w:asciiTheme="minorHAnsi" w:hAnsiTheme="minorHAnsi" w:cs="Tahoma"/>
          <w:color w:val="000000"/>
          <w:spacing w:val="4"/>
          <w:szCs w:val="24"/>
        </w:rPr>
      </w:pPr>
      <w:r w:rsidRPr="00D939C5">
        <w:rPr>
          <w:rFonts w:asciiTheme="minorHAnsi" w:hAnsiTheme="minorHAnsi" w:cs="Tahoma"/>
          <w:color w:val="000000"/>
          <w:spacing w:val="5"/>
          <w:szCs w:val="24"/>
        </w:rPr>
        <w:t xml:space="preserve">I hereby accept there is an inherent and foreseeable risk of receiving a knock to the lower legs and the </w:t>
      </w:r>
      <w:r w:rsidRPr="00D939C5">
        <w:rPr>
          <w:rFonts w:asciiTheme="minorHAnsi" w:hAnsiTheme="minorHAnsi" w:cs="Tahoma"/>
          <w:color w:val="000000"/>
          <w:spacing w:val="7"/>
          <w:szCs w:val="24"/>
        </w:rPr>
        <w:t>mouth or a ball striking my lower legs and my mouth in undertaking hockey activities. I acknowledge</w:t>
      </w:r>
      <w:r w:rsidRPr="00D939C5">
        <w:rPr>
          <w:rFonts w:asciiTheme="minorHAnsi" w:hAnsiTheme="minorHAnsi" w:cs="Tahoma"/>
          <w:color w:val="000000"/>
          <w:spacing w:val="5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12"/>
          <w:szCs w:val="24"/>
        </w:rPr>
        <w:t>these risks are why the Grafton Hockey Association Inc. has a competition rule advocating the</w:t>
      </w:r>
      <w:r w:rsidRPr="00D939C5">
        <w:rPr>
          <w:rFonts w:asciiTheme="minorHAnsi" w:hAnsiTheme="minorHAnsi" w:cs="Tahoma"/>
          <w:color w:val="000000"/>
          <w:spacing w:val="4"/>
          <w:szCs w:val="24"/>
        </w:rPr>
        <w:t xml:space="preserve"> wearing of shin pads and</w:t>
      </w:r>
      <w:r>
        <w:rPr>
          <w:rFonts w:asciiTheme="minorHAnsi" w:hAnsiTheme="minorHAnsi" w:cs="Tahoma"/>
          <w:color w:val="000000"/>
          <w:spacing w:val="4"/>
          <w:szCs w:val="24"/>
        </w:rPr>
        <w:t>/or</w:t>
      </w:r>
      <w:r w:rsidRPr="00D939C5">
        <w:rPr>
          <w:rFonts w:asciiTheme="minorHAnsi" w:hAnsiTheme="minorHAnsi" w:cs="Tahoma"/>
          <w:color w:val="000000"/>
          <w:spacing w:val="4"/>
          <w:szCs w:val="24"/>
        </w:rPr>
        <w:t xml:space="preserve"> mouth guards.</w:t>
      </w:r>
    </w:p>
    <w:p w14:paraId="22C14936" w14:textId="77777777" w:rsidR="0057179F" w:rsidRPr="00D939C5" w:rsidRDefault="0057179F" w:rsidP="0057179F">
      <w:pPr>
        <w:adjustRightInd w:val="0"/>
        <w:jc w:val="both"/>
        <w:rPr>
          <w:rFonts w:asciiTheme="minorHAnsi" w:hAnsiTheme="minorHAnsi" w:cs="Tahoma"/>
          <w:color w:val="000000"/>
          <w:spacing w:val="4"/>
          <w:szCs w:val="24"/>
        </w:rPr>
      </w:pPr>
    </w:p>
    <w:p w14:paraId="6C227016" w14:textId="77777777" w:rsidR="0057179F" w:rsidRPr="00D939C5" w:rsidRDefault="0057179F" w:rsidP="0057179F">
      <w:pPr>
        <w:adjustRightInd w:val="0"/>
        <w:jc w:val="both"/>
        <w:rPr>
          <w:rFonts w:asciiTheme="minorHAnsi" w:hAnsiTheme="minorHAnsi" w:cs="Tahoma"/>
          <w:color w:val="000000"/>
          <w:spacing w:val="5"/>
          <w:szCs w:val="24"/>
        </w:rPr>
      </w:pPr>
      <w:r w:rsidRPr="00D939C5">
        <w:rPr>
          <w:rFonts w:asciiTheme="minorHAnsi" w:hAnsiTheme="minorHAnsi" w:cs="Tahoma"/>
          <w:color w:val="000000"/>
          <w:spacing w:val="4"/>
          <w:szCs w:val="24"/>
        </w:rPr>
        <w:t>I accept and acknowledge my Association/Team supports</w:t>
      </w:r>
      <w:r w:rsidRPr="00D939C5">
        <w:rPr>
          <w:rFonts w:asciiTheme="minorHAnsi" w:hAnsiTheme="minorHAnsi" w:cs="Tahoma"/>
          <w:color w:val="000000"/>
          <w:spacing w:val="5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zCs w:val="24"/>
        </w:rPr>
        <w:t xml:space="preserve">the Competition Rule of the </w:t>
      </w:r>
      <w:r w:rsidRPr="00D939C5">
        <w:rPr>
          <w:rFonts w:asciiTheme="minorHAnsi" w:hAnsiTheme="minorHAnsi" w:cs="Tahoma"/>
          <w:color w:val="000000"/>
          <w:spacing w:val="12"/>
          <w:szCs w:val="24"/>
        </w:rPr>
        <w:t>Grafton Hockey Association Inc</w:t>
      </w:r>
      <w:r w:rsidRPr="00D939C5">
        <w:rPr>
          <w:rFonts w:asciiTheme="minorHAnsi" w:hAnsiTheme="minorHAnsi" w:cs="Tahoma"/>
          <w:color w:val="000000"/>
          <w:szCs w:val="24"/>
        </w:rPr>
        <w:t>.</w:t>
      </w:r>
    </w:p>
    <w:p w14:paraId="0032E32C" w14:textId="77777777" w:rsidR="0057179F" w:rsidRPr="00D939C5" w:rsidRDefault="0057179F" w:rsidP="0057179F">
      <w:pPr>
        <w:adjustRightInd w:val="0"/>
        <w:rPr>
          <w:rFonts w:asciiTheme="minorHAnsi" w:hAnsiTheme="minorHAnsi" w:cs="Tahoma"/>
          <w:color w:val="000000"/>
          <w:spacing w:val="3"/>
          <w:szCs w:val="24"/>
        </w:rPr>
      </w:pPr>
    </w:p>
    <w:p w14:paraId="3B41C71B" w14:textId="77777777" w:rsidR="0057179F" w:rsidRPr="00D939C5" w:rsidRDefault="0057179F" w:rsidP="0057179F">
      <w:pPr>
        <w:adjustRightInd w:val="0"/>
        <w:jc w:val="both"/>
        <w:rPr>
          <w:rFonts w:asciiTheme="minorHAnsi" w:hAnsiTheme="minorHAnsi" w:cs="Tahoma"/>
          <w:color w:val="000000"/>
          <w:spacing w:val="2"/>
          <w:szCs w:val="24"/>
        </w:rPr>
      </w:pPr>
      <w:r w:rsidRPr="00D939C5">
        <w:rPr>
          <w:rFonts w:asciiTheme="minorHAnsi" w:hAnsiTheme="minorHAnsi" w:cs="Tahoma"/>
          <w:color w:val="000000"/>
          <w:spacing w:val="3"/>
          <w:szCs w:val="24"/>
        </w:rPr>
        <w:t xml:space="preserve">I hereby agree that </w:t>
      </w:r>
      <w:r w:rsidRPr="00D939C5">
        <w:rPr>
          <w:rFonts w:asciiTheme="minorHAnsi" w:hAnsiTheme="minorHAnsi" w:cs="Tahoma"/>
          <w:color w:val="000000"/>
          <w:spacing w:val="12"/>
          <w:szCs w:val="24"/>
        </w:rPr>
        <w:t>Grafton Hockey Association Inc</w:t>
      </w:r>
      <w:r w:rsidRPr="00D939C5">
        <w:rPr>
          <w:rFonts w:asciiTheme="minorHAnsi" w:hAnsiTheme="minorHAnsi" w:cs="Tahoma"/>
          <w:color w:val="000000"/>
          <w:szCs w:val="24"/>
        </w:rPr>
        <w:t>.</w:t>
      </w:r>
      <w:r w:rsidRPr="00D939C5">
        <w:rPr>
          <w:rFonts w:asciiTheme="minorHAnsi" w:hAnsiTheme="minorHAnsi" w:cs="Tahoma"/>
          <w:color w:val="000000"/>
          <w:spacing w:val="3"/>
          <w:szCs w:val="24"/>
        </w:rPr>
        <w:t xml:space="preserve">, its Umpires, Technical officials </w:t>
      </w:r>
      <w:r w:rsidRPr="00D939C5">
        <w:rPr>
          <w:rFonts w:asciiTheme="minorHAnsi" w:hAnsiTheme="minorHAnsi" w:cs="Tahoma"/>
          <w:color w:val="000000"/>
          <w:spacing w:val="5"/>
          <w:szCs w:val="24"/>
        </w:rPr>
        <w:t>and other volunteers shall not be nor be deemed to be responsible or liable whether in contract, or in tort or</w:t>
      </w:r>
      <w:r>
        <w:rPr>
          <w:rFonts w:asciiTheme="minorHAnsi" w:hAnsiTheme="minorHAnsi" w:cs="Tahoma"/>
          <w:color w:val="000000"/>
          <w:spacing w:val="5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under statute, for any injury, illness or other mishap to me or my property sustained in, arising from or out </w:t>
      </w:r>
      <w:r w:rsidRPr="00D939C5">
        <w:rPr>
          <w:rFonts w:asciiTheme="minorHAnsi" w:hAnsiTheme="minorHAnsi" w:cs="Tahoma"/>
          <w:color w:val="000000"/>
          <w:spacing w:val="1"/>
          <w:szCs w:val="24"/>
        </w:rPr>
        <w:t>of, or in any way directly or indirectly connected with any match, competition, representative championship,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6"/>
          <w:szCs w:val="24"/>
        </w:rPr>
        <w:t>practice, training or function of whatsoever nature held from the date of this Agreement or in any way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7"/>
          <w:szCs w:val="24"/>
        </w:rPr>
        <w:t>directly or indirectly connected with the Association/Team or with any medical or scientific examinations, tests or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4"/>
          <w:szCs w:val="24"/>
        </w:rPr>
        <w:t>treatments conducted on me from the date of this Agreement as a result of my non-compliance with the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12"/>
          <w:szCs w:val="24"/>
        </w:rPr>
        <w:t>Grafton Hockey Association Inc.</w:t>
      </w:r>
      <w:r w:rsidRPr="00D939C5">
        <w:rPr>
          <w:rFonts w:asciiTheme="minorHAnsi" w:hAnsiTheme="minorHAnsi" w:cs="Tahoma"/>
          <w:color w:val="000000"/>
          <w:spacing w:val="6"/>
          <w:szCs w:val="24"/>
        </w:rPr>
        <w:t xml:space="preserve"> safety rule relating to the recommended </w:t>
      </w:r>
      <w:r w:rsidRPr="00D939C5">
        <w:rPr>
          <w:rFonts w:asciiTheme="minorHAnsi" w:hAnsiTheme="minorHAnsi" w:cs="Tahoma"/>
          <w:color w:val="000000"/>
          <w:spacing w:val="-3"/>
          <w:szCs w:val="24"/>
        </w:rPr>
        <w:t>wearing of shin pads and</w:t>
      </w:r>
      <w:r>
        <w:rPr>
          <w:rFonts w:asciiTheme="minorHAnsi" w:hAnsiTheme="minorHAnsi" w:cs="Tahoma"/>
          <w:color w:val="000000"/>
          <w:spacing w:val="-3"/>
          <w:szCs w:val="24"/>
        </w:rPr>
        <w:t>/or</w:t>
      </w:r>
      <w:r w:rsidRPr="00D939C5">
        <w:rPr>
          <w:rFonts w:asciiTheme="minorHAnsi" w:hAnsiTheme="minorHAnsi" w:cs="Tahoma"/>
          <w:color w:val="000000"/>
          <w:spacing w:val="-3"/>
          <w:szCs w:val="24"/>
        </w:rPr>
        <w:t xml:space="preserve"> mouth guards.</w:t>
      </w:r>
    </w:p>
    <w:p w14:paraId="65803285" w14:textId="77777777" w:rsidR="0057179F" w:rsidRPr="00D939C5" w:rsidRDefault="0057179F" w:rsidP="0057179F">
      <w:pPr>
        <w:adjustRightInd w:val="0"/>
        <w:rPr>
          <w:rFonts w:asciiTheme="minorHAnsi" w:hAnsiTheme="minorHAnsi" w:cs="Tahoma"/>
          <w:color w:val="000000"/>
          <w:spacing w:val="2"/>
          <w:szCs w:val="24"/>
        </w:rPr>
      </w:pPr>
    </w:p>
    <w:p w14:paraId="021F0D22" w14:textId="77777777" w:rsidR="0057179F" w:rsidRPr="00D939C5" w:rsidRDefault="0057179F" w:rsidP="0057179F">
      <w:pPr>
        <w:adjustRightInd w:val="0"/>
        <w:jc w:val="both"/>
        <w:rPr>
          <w:rFonts w:asciiTheme="minorHAnsi" w:hAnsiTheme="minorHAnsi" w:cs="Tahoma"/>
          <w:color w:val="000000"/>
          <w:spacing w:val="2"/>
          <w:szCs w:val="24"/>
        </w:rPr>
      </w:pP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I hereby indemnify and will at all times hereafter well and sufficiently indemnify and keep fully indemnified the </w:t>
      </w:r>
      <w:r w:rsidRPr="00D939C5">
        <w:rPr>
          <w:rFonts w:asciiTheme="minorHAnsi" w:hAnsiTheme="minorHAnsi" w:cs="Tahoma"/>
          <w:color w:val="000000"/>
          <w:spacing w:val="12"/>
          <w:szCs w:val="24"/>
        </w:rPr>
        <w:t>Grafton Hockey Association Inc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, its Umpires, Technical officials and other volunteers </w:t>
      </w:r>
      <w:r w:rsidRPr="00D939C5">
        <w:rPr>
          <w:rFonts w:asciiTheme="minorHAnsi" w:hAnsiTheme="minorHAnsi" w:cs="Tahoma"/>
          <w:color w:val="000000"/>
          <w:spacing w:val="5"/>
          <w:szCs w:val="24"/>
        </w:rPr>
        <w:t>from and against all actions, suits, causes of action, proceedings, claims, demands, costs and expenses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 whatsoever which may be taken or made against the </w:t>
      </w:r>
      <w:r w:rsidRPr="00D939C5">
        <w:rPr>
          <w:rFonts w:asciiTheme="minorHAnsi" w:hAnsiTheme="minorHAnsi" w:cs="Tahoma"/>
          <w:color w:val="000000"/>
          <w:spacing w:val="12"/>
          <w:szCs w:val="24"/>
        </w:rPr>
        <w:t>Grafton Hockey Association Inc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, its </w:t>
      </w:r>
      <w:r w:rsidRPr="00D939C5">
        <w:rPr>
          <w:rFonts w:asciiTheme="minorHAnsi" w:hAnsiTheme="minorHAnsi" w:cs="Tahoma"/>
          <w:color w:val="000000"/>
          <w:spacing w:val="7"/>
          <w:szCs w:val="24"/>
        </w:rPr>
        <w:t xml:space="preserve">Umpires, Technical Officials and other volunteers or incurred or become payable by </w:t>
      </w:r>
      <w:r w:rsidRPr="00D939C5">
        <w:rPr>
          <w:rFonts w:asciiTheme="minorHAnsi" w:hAnsiTheme="minorHAnsi" w:cs="Tahoma"/>
          <w:color w:val="000000"/>
          <w:spacing w:val="12"/>
          <w:szCs w:val="24"/>
        </w:rPr>
        <w:t>Grafton Hockey Association Inc</w:t>
      </w:r>
      <w:r w:rsidRPr="00D939C5">
        <w:rPr>
          <w:rFonts w:asciiTheme="minorHAnsi" w:hAnsiTheme="minorHAnsi" w:cs="Tahoma"/>
          <w:color w:val="000000"/>
          <w:spacing w:val="14"/>
          <w:szCs w:val="24"/>
        </w:rPr>
        <w:t>, its Umpires, Technical Officials and other volunteers in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3"/>
          <w:szCs w:val="24"/>
        </w:rPr>
        <w:t>connection with, or arising out of any such injury, illness or mishap to me or my property arising from my</w:t>
      </w:r>
      <w:r w:rsidRPr="00D939C5">
        <w:rPr>
          <w:rFonts w:asciiTheme="minorHAnsi" w:hAnsiTheme="minorHAnsi" w:cs="Tahoma"/>
          <w:color w:val="000000"/>
          <w:spacing w:val="2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-2"/>
          <w:szCs w:val="24"/>
        </w:rPr>
        <w:t>non-compliance and/or refusal to wear shin pads and</w:t>
      </w:r>
      <w:r>
        <w:rPr>
          <w:rFonts w:asciiTheme="minorHAnsi" w:hAnsiTheme="minorHAnsi" w:cs="Tahoma"/>
          <w:color w:val="000000"/>
          <w:spacing w:val="-2"/>
          <w:szCs w:val="24"/>
        </w:rPr>
        <w:t>/or</w:t>
      </w:r>
      <w:r w:rsidRPr="00D939C5">
        <w:rPr>
          <w:rFonts w:asciiTheme="minorHAnsi" w:hAnsiTheme="minorHAnsi" w:cs="Tahoma"/>
          <w:color w:val="000000"/>
          <w:spacing w:val="-2"/>
          <w:szCs w:val="24"/>
        </w:rPr>
        <w:t xml:space="preserve"> a mouth guard.</w:t>
      </w:r>
    </w:p>
    <w:p w14:paraId="7C478BA4" w14:textId="77777777" w:rsidR="0057179F" w:rsidRPr="00D939C5" w:rsidRDefault="0057179F" w:rsidP="0057179F">
      <w:pPr>
        <w:adjustRightInd w:val="0"/>
        <w:rPr>
          <w:rFonts w:asciiTheme="minorHAnsi" w:hAnsiTheme="minorHAnsi" w:cs="Tahoma"/>
          <w:color w:val="000000"/>
          <w:spacing w:val="3"/>
          <w:szCs w:val="24"/>
        </w:rPr>
      </w:pPr>
      <w:r>
        <w:rPr>
          <w:rFonts w:asciiTheme="minorHAnsi" w:hAnsiTheme="minorHAnsi" w:cs="Tahoma"/>
          <w:noProof/>
          <w:color w:val="000000"/>
          <w:spacing w:val="3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44CC7" wp14:editId="1EF21EEC">
                <wp:simplePos x="0" y="0"/>
                <wp:positionH relativeFrom="column">
                  <wp:posOffset>3648710</wp:posOffset>
                </wp:positionH>
                <wp:positionV relativeFrom="paragraph">
                  <wp:posOffset>164465</wp:posOffset>
                </wp:positionV>
                <wp:extent cx="238125" cy="2476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7BC35" id="Rectangle 4" o:spid="_x0000_s1026" style="position:absolute;margin-left:287.3pt;margin-top:12.95pt;width:18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" filled="f" strokecolor="black [3213]" strokeweight="2pt"/>
            </w:pict>
          </mc:Fallback>
        </mc:AlternateContent>
      </w:r>
    </w:p>
    <w:p w14:paraId="5FC51EEB" w14:textId="77777777" w:rsidR="0057179F" w:rsidRPr="0057179F" w:rsidRDefault="0057179F" w:rsidP="0057179F">
      <w:pPr>
        <w:adjustRightInd w:val="0"/>
        <w:rPr>
          <w:rFonts w:asciiTheme="minorHAnsi" w:hAnsiTheme="minorHAnsi" w:cs="Tahoma"/>
          <w:color w:val="000000"/>
          <w:spacing w:val="-1"/>
          <w:szCs w:val="24"/>
        </w:rPr>
      </w:pPr>
      <w:r w:rsidRPr="00D939C5">
        <w:rPr>
          <w:rFonts w:asciiTheme="minorHAnsi" w:hAnsiTheme="minorHAnsi" w:cs="Tahoma"/>
          <w:color w:val="000000"/>
          <w:spacing w:val="3"/>
          <w:szCs w:val="24"/>
        </w:rPr>
        <w:t>Player Name:</w:t>
      </w:r>
      <w:r w:rsidRPr="00D939C5">
        <w:rPr>
          <w:rFonts w:asciiTheme="minorHAnsi" w:hAnsiTheme="minorHAnsi" w:cs="Tahoma"/>
          <w:color w:val="000000"/>
          <w:spacing w:val="-1"/>
          <w:szCs w:val="24"/>
        </w:rPr>
        <w:t xml:space="preserve"> ___________________________</w:t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  <w:t xml:space="preserve">         </w:t>
      </w:r>
      <w:r>
        <w:rPr>
          <w:rFonts w:asciiTheme="minorHAnsi" w:hAnsiTheme="minorHAnsi" w:cs="Tahoma"/>
          <w:color w:val="000000"/>
          <w:spacing w:val="-1"/>
          <w:szCs w:val="24"/>
        </w:rPr>
        <w:tab/>
        <w:t>Mouthguard</w:t>
      </w:r>
    </w:p>
    <w:p w14:paraId="28401662" w14:textId="77777777" w:rsidR="0057179F" w:rsidRPr="00D939C5" w:rsidRDefault="0057179F" w:rsidP="0057179F">
      <w:pPr>
        <w:adjustRightInd w:val="0"/>
        <w:rPr>
          <w:rFonts w:asciiTheme="minorHAnsi" w:hAnsiTheme="minorHAnsi" w:cs="Tahoma"/>
          <w:color w:val="000000"/>
          <w:spacing w:val="-1"/>
          <w:szCs w:val="24"/>
        </w:rPr>
      </w:pPr>
    </w:p>
    <w:p w14:paraId="3DA76E7D" w14:textId="77777777" w:rsidR="0057179F" w:rsidRPr="00D939C5" w:rsidRDefault="0057179F" w:rsidP="0057179F">
      <w:pPr>
        <w:adjustRightInd w:val="0"/>
        <w:rPr>
          <w:rFonts w:asciiTheme="minorHAnsi" w:hAnsiTheme="minorHAnsi" w:cs="Tahoma"/>
          <w:color w:val="000000"/>
          <w:spacing w:val="-1"/>
          <w:szCs w:val="24"/>
        </w:rPr>
      </w:pPr>
      <w:r>
        <w:rPr>
          <w:rFonts w:asciiTheme="minorHAnsi" w:hAnsiTheme="minorHAnsi" w:cs="Tahoma"/>
          <w:noProof/>
          <w:color w:val="000000"/>
          <w:spacing w:val="3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91927" wp14:editId="1166C9B5">
                <wp:simplePos x="0" y="0"/>
                <wp:positionH relativeFrom="column">
                  <wp:posOffset>3648075</wp:posOffset>
                </wp:positionH>
                <wp:positionV relativeFrom="paragraph">
                  <wp:posOffset>137795</wp:posOffset>
                </wp:positionV>
                <wp:extent cx="238125" cy="2476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A0EBD" id="Rectangle 6" o:spid="_x0000_s1026" style="position:absolute;margin-left:287.25pt;margin-top:10.85pt;width:18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" filled="f" strokecolor="black [3213]" strokeweight="2pt"/>
            </w:pict>
          </mc:Fallback>
        </mc:AlternateContent>
      </w:r>
      <w:r w:rsidRPr="00D939C5">
        <w:rPr>
          <w:rFonts w:asciiTheme="minorHAnsi" w:hAnsiTheme="minorHAnsi" w:cs="Tahoma"/>
          <w:color w:val="000000"/>
          <w:spacing w:val="-1"/>
          <w:szCs w:val="24"/>
        </w:rPr>
        <w:t>Date:</w:t>
      </w:r>
      <w:r>
        <w:rPr>
          <w:rFonts w:asciiTheme="minorHAnsi" w:hAnsiTheme="minorHAnsi" w:cs="Tahoma"/>
          <w:color w:val="000000"/>
          <w:spacing w:val="-1"/>
          <w:szCs w:val="24"/>
        </w:rPr>
        <w:t xml:space="preserve"> </w:t>
      </w:r>
      <w:r w:rsidRPr="00D939C5">
        <w:rPr>
          <w:rFonts w:asciiTheme="minorHAnsi" w:hAnsiTheme="minorHAnsi" w:cs="Tahoma"/>
          <w:color w:val="000000"/>
          <w:spacing w:val="-1"/>
          <w:szCs w:val="24"/>
        </w:rPr>
        <w:t xml:space="preserve">___________________________  </w:t>
      </w:r>
    </w:p>
    <w:p w14:paraId="5B4696C9" w14:textId="77777777" w:rsidR="0057179F" w:rsidRPr="00D939C5" w:rsidRDefault="0057179F" w:rsidP="0057179F">
      <w:pPr>
        <w:adjustRightInd w:val="0"/>
        <w:rPr>
          <w:rFonts w:asciiTheme="minorHAnsi" w:hAnsiTheme="minorHAnsi" w:cs="Tahoma"/>
          <w:color w:val="000000"/>
          <w:spacing w:val="-1"/>
          <w:szCs w:val="24"/>
        </w:rPr>
      </w:pP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  <w:r>
        <w:rPr>
          <w:rFonts w:asciiTheme="minorHAnsi" w:hAnsiTheme="minorHAnsi" w:cs="Tahoma"/>
          <w:color w:val="000000"/>
          <w:spacing w:val="-1"/>
          <w:szCs w:val="24"/>
        </w:rPr>
        <w:tab/>
        <w:t>Shin Pads</w:t>
      </w:r>
      <w:r>
        <w:rPr>
          <w:rFonts w:asciiTheme="minorHAnsi" w:hAnsiTheme="minorHAnsi" w:cs="Tahoma"/>
          <w:color w:val="000000"/>
          <w:spacing w:val="-1"/>
          <w:szCs w:val="24"/>
        </w:rPr>
        <w:tab/>
      </w:r>
    </w:p>
    <w:p w14:paraId="3E139402" w14:textId="77777777" w:rsidR="0057179F" w:rsidRPr="00D939C5" w:rsidRDefault="0057179F" w:rsidP="0057179F">
      <w:pPr>
        <w:adjustRightInd w:val="0"/>
        <w:rPr>
          <w:rFonts w:asciiTheme="minorHAnsi" w:hAnsiTheme="minorHAnsi" w:cs="Tahoma"/>
          <w:color w:val="000000"/>
          <w:szCs w:val="24"/>
        </w:rPr>
      </w:pPr>
      <w:r w:rsidRPr="00D939C5">
        <w:rPr>
          <w:rFonts w:asciiTheme="minorHAnsi" w:hAnsiTheme="minorHAnsi" w:cs="Tahoma"/>
          <w:color w:val="000000"/>
          <w:spacing w:val="-1"/>
          <w:szCs w:val="24"/>
        </w:rPr>
        <w:t xml:space="preserve">Club Playing With: ___________________________  </w:t>
      </w:r>
    </w:p>
    <w:p w14:paraId="1021D54A" w14:textId="77777777" w:rsidR="0057179F" w:rsidRDefault="0057179F" w:rsidP="0057179F">
      <w:pPr>
        <w:adjustRightInd w:val="0"/>
        <w:rPr>
          <w:rFonts w:asciiTheme="minorHAnsi" w:hAnsiTheme="minorHAnsi" w:cs="Tahoma"/>
          <w:color w:val="000000"/>
          <w:szCs w:val="24"/>
        </w:rPr>
      </w:pPr>
    </w:p>
    <w:p w14:paraId="7D003313" w14:textId="77777777" w:rsidR="00BE49E6" w:rsidRPr="0057179F" w:rsidRDefault="0057179F" w:rsidP="0057179F">
      <w:pPr>
        <w:adjustRightInd w:val="0"/>
        <w:rPr>
          <w:rFonts w:asciiTheme="minorHAnsi" w:hAnsiTheme="minorHAnsi" w:cs="Tahoma"/>
          <w:color w:val="000000"/>
          <w:szCs w:val="24"/>
        </w:rPr>
      </w:pPr>
      <w:r w:rsidRPr="00D939C5">
        <w:rPr>
          <w:rFonts w:asciiTheme="minorHAnsi" w:hAnsiTheme="minorHAnsi" w:cs="Tahoma"/>
          <w:color w:val="000000"/>
          <w:szCs w:val="24"/>
        </w:rPr>
        <w:t>Player Signature</w:t>
      </w:r>
      <w:r>
        <w:rPr>
          <w:rFonts w:asciiTheme="minorHAnsi" w:hAnsiTheme="minorHAnsi" w:cs="Tahoma"/>
          <w:color w:val="000000"/>
          <w:szCs w:val="24"/>
        </w:rPr>
        <w:t>:</w:t>
      </w:r>
      <w:r w:rsidRPr="00D939C5">
        <w:rPr>
          <w:rFonts w:asciiTheme="minorHAnsi" w:hAnsiTheme="minorHAnsi" w:cs="Tahoma"/>
          <w:color w:val="000000"/>
          <w:spacing w:val="-1"/>
          <w:szCs w:val="24"/>
        </w:rPr>
        <w:t xml:space="preserve"> ___________________________  </w:t>
      </w:r>
    </w:p>
    <w:sectPr w:rsidR="00BE49E6" w:rsidRPr="0057179F" w:rsidSect="00435739">
      <w:headerReference w:type="even" r:id="rId8"/>
      <w:headerReference w:type="default" r:id="rId9"/>
      <w:headerReference w:type="first" r:id="rId10"/>
      <w:pgSz w:w="11907" w:h="16840" w:code="9"/>
      <w:pgMar w:top="964" w:right="1304" w:bottom="964" w:left="1304" w:header="2268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6CC51" w14:textId="77777777" w:rsidR="00D96E53" w:rsidRDefault="00D96E53">
      <w:r>
        <w:separator/>
      </w:r>
    </w:p>
  </w:endnote>
  <w:endnote w:type="continuationSeparator" w:id="0">
    <w:p w14:paraId="166CCEBB" w14:textId="77777777" w:rsidR="00D96E53" w:rsidRDefault="00D96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ew Century Schlbk">
    <w:altName w:val="Times New Roman"/>
    <w:panose1 w:val="020B0604020202020204"/>
    <w:charset w:val="4D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279C2" w14:textId="77777777" w:rsidR="00D96E53" w:rsidRDefault="00D96E53">
      <w:r>
        <w:separator/>
      </w:r>
    </w:p>
  </w:footnote>
  <w:footnote w:type="continuationSeparator" w:id="0">
    <w:p w14:paraId="11B8BFDD" w14:textId="77777777" w:rsidR="00D96E53" w:rsidRDefault="00D96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571C3" w14:textId="77777777" w:rsidR="00265B43" w:rsidRDefault="00D96E53" w:rsidP="00724185">
    <w:pPr>
      <w:pStyle w:val="Header"/>
      <w:framePr w:wrap="around" w:vAnchor="text" w:hAnchor="margin" w:xAlign="right" w:y="1"/>
      <w:rPr>
        <w:rStyle w:val="PageNumber"/>
      </w:rPr>
    </w:pPr>
    <w:r>
      <w:rPr>
        <w:noProof/>
        <w:lang w:eastAsia="en-AU"/>
      </w:rPr>
      <w:pict w14:anchorId="0753A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83895" o:spid="_x0000_s1026" type="#_x0000_t75" alt="" style="position:absolute;margin-left:0;margin-top:0;width:453.4pt;height:453.4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fton Hockey cropped Watermark" gain="19661f" blacklevel="22938f"/>
          <w10:wrap anchorx="margin" anchory="margin"/>
        </v:shape>
      </w:pict>
    </w:r>
    <w:r w:rsidR="00265B43">
      <w:rPr>
        <w:rStyle w:val="PageNumber"/>
      </w:rPr>
      <w:fldChar w:fldCharType="begin"/>
    </w:r>
    <w:r w:rsidR="00265B43">
      <w:rPr>
        <w:rStyle w:val="PageNumber"/>
      </w:rPr>
      <w:instrText xml:space="preserve">PAGE  </w:instrText>
    </w:r>
    <w:r w:rsidR="00265B43">
      <w:rPr>
        <w:rStyle w:val="PageNumber"/>
      </w:rPr>
      <w:fldChar w:fldCharType="separate"/>
    </w:r>
    <w:r w:rsidR="00265B43">
      <w:rPr>
        <w:rStyle w:val="PageNumber"/>
        <w:noProof/>
      </w:rPr>
      <w:t>1</w:t>
    </w:r>
    <w:r w:rsidR="00265B43">
      <w:rPr>
        <w:rStyle w:val="PageNumber"/>
      </w:rPr>
      <w:fldChar w:fldCharType="end"/>
    </w:r>
  </w:p>
  <w:p w14:paraId="291A5508" w14:textId="77777777" w:rsidR="00265B43" w:rsidRDefault="00265B43" w:rsidP="0072418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64484" w14:textId="77777777" w:rsidR="00265B43" w:rsidRDefault="00D96E53" w:rsidP="00724185">
    <w:pPr>
      <w:pStyle w:val="Header"/>
      <w:framePr w:wrap="around" w:vAnchor="text" w:hAnchor="margin" w:xAlign="right" w:y="1"/>
      <w:rPr>
        <w:rStyle w:val="PageNumber"/>
      </w:rPr>
    </w:pPr>
    <w:r>
      <w:rPr>
        <w:noProof/>
        <w:lang w:eastAsia="en-AU"/>
      </w:rPr>
      <w:pict w14:anchorId="2FEF4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83896" o:spid="_x0000_s1025" type="#_x0000_t75" alt="" style="position:absolute;margin-left:0;margin-top:0;width:453.4pt;height:453.4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fton Hockey cropped Watermark" gain="19661f" blacklevel="22938f"/>
          <w10:wrap anchorx="margin" anchory="margin"/>
        </v:shape>
      </w:pict>
    </w:r>
    <w:r w:rsidR="00265B43">
      <w:rPr>
        <w:rStyle w:val="PageNumber"/>
      </w:rPr>
      <w:fldChar w:fldCharType="begin"/>
    </w:r>
    <w:r w:rsidR="00265B43">
      <w:rPr>
        <w:rStyle w:val="PageNumber"/>
      </w:rPr>
      <w:instrText xml:space="preserve">PAGE  </w:instrText>
    </w:r>
    <w:r w:rsidR="00265B43">
      <w:rPr>
        <w:rStyle w:val="PageNumber"/>
      </w:rPr>
      <w:fldChar w:fldCharType="separate"/>
    </w:r>
    <w:r w:rsidR="0057179F">
      <w:rPr>
        <w:rStyle w:val="PageNumber"/>
        <w:noProof/>
      </w:rPr>
      <w:t>2</w:t>
    </w:r>
    <w:r w:rsidR="00265B43">
      <w:rPr>
        <w:rStyle w:val="PageNumber"/>
      </w:rPr>
      <w:fldChar w:fldCharType="end"/>
    </w:r>
  </w:p>
  <w:p w14:paraId="6B5F4468" w14:textId="77777777" w:rsidR="00265B43" w:rsidRDefault="00265B43" w:rsidP="00724185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AD1C8" w14:textId="77777777" w:rsidR="00265B43" w:rsidRDefault="00435739" w:rsidP="00D422F4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8888C18" wp14:editId="7973220C">
              <wp:simplePos x="0" y="0"/>
              <wp:positionH relativeFrom="margin">
                <wp:align>right</wp:align>
              </wp:positionH>
              <wp:positionV relativeFrom="paragraph">
                <wp:posOffset>-834898</wp:posOffset>
              </wp:positionV>
              <wp:extent cx="3092450" cy="139065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0" cy="1390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483D0" w14:textId="77777777" w:rsidR="00265B43" w:rsidRPr="005751D5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  <w:bookmarkStart w:id="0" w:name="_Hlk59618188"/>
                          <w:r w:rsidRPr="005751D5">
                            <w:rPr>
                              <w:sz w:val="23"/>
                              <w:szCs w:val="23"/>
                            </w:rPr>
                            <w:t>PO Box 248</w:t>
                          </w:r>
                        </w:p>
                        <w:p w14:paraId="3301A073" w14:textId="77777777" w:rsidR="00265B43" w:rsidRPr="005751D5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GRAFTON NSW </w:t>
                          </w:r>
                          <w:r w:rsidRPr="005751D5">
                            <w:rPr>
                              <w:sz w:val="23"/>
                              <w:szCs w:val="23"/>
                            </w:rPr>
                            <w:t>2460</w:t>
                          </w:r>
                        </w:p>
                        <w:p w14:paraId="6075261B" w14:textId="77777777" w:rsidR="00265B43" w:rsidRPr="005751D5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</w:p>
                        <w:p w14:paraId="0943BAD8" w14:textId="5E9DCD45" w:rsidR="00265B43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  <w:r w:rsidRPr="005751D5">
                            <w:rPr>
                              <w:sz w:val="23"/>
                              <w:szCs w:val="23"/>
                            </w:rPr>
                            <w:t xml:space="preserve">Email: </w:t>
                          </w:r>
                          <w:hyperlink r:id="rId1" w:history="1">
                            <w:r w:rsidR="000E179F" w:rsidRPr="006119B8">
                              <w:rPr>
                                <w:rStyle w:val="Hyperlink"/>
                                <w:sz w:val="23"/>
                                <w:szCs w:val="23"/>
                              </w:rPr>
                              <w:t>admin@graftonhockey.com.au</w:t>
                            </w:r>
                          </w:hyperlink>
                        </w:p>
                        <w:p w14:paraId="0663AC91" w14:textId="77777777" w:rsidR="00265B43" w:rsidRPr="005751D5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Web:  </w:t>
                          </w:r>
                          <w:hyperlink r:id="rId2" w:history="1">
                            <w:r w:rsidRPr="00C56928">
                              <w:rPr>
                                <w:rStyle w:val="Hyperlink"/>
                                <w:sz w:val="23"/>
                                <w:szCs w:val="23"/>
                              </w:rPr>
                              <w:t>www.graftonhockey.com.au</w:t>
                            </w:r>
                          </w:hyperlink>
                        </w:p>
                        <w:p w14:paraId="38DFDDB7" w14:textId="77777777" w:rsidR="00265B43" w:rsidRPr="005751D5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  <w:r w:rsidRPr="005751D5">
                            <w:rPr>
                              <w:sz w:val="23"/>
                              <w:szCs w:val="23"/>
                            </w:rPr>
                            <w:t>ABN</w:t>
                          </w:r>
                          <w:r>
                            <w:rPr>
                              <w:sz w:val="23"/>
                              <w:szCs w:val="23"/>
                            </w:rPr>
                            <w:t xml:space="preserve">: </w:t>
                          </w:r>
                          <w:r w:rsidRPr="005751D5">
                            <w:rPr>
                              <w:sz w:val="23"/>
                              <w:szCs w:val="23"/>
                            </w:rPr>
                            <w:t>32 730 722 579</w:t>
                          </w:r>
                        </w:p>
                        <w:bookmarkEnd w:id="0"/>
                        <w:p w14:paraId="7F49814E" w14:textId="1B04A727" w:rsidR="00265B43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</w:p>
                        <w:p w14:paraId="41F286A5" w14:textId="77777777" w:rsidR="00265B43" w:rsidRDefault="00265B43" w:rsidP="00D422F4">
                          <w:pPr>
                            <w:jc w:val="right"/>
                            <w:rPr>
                              <w:sz w:val="23"/>
                              <w:szCs w:val="23"/>
                            </w:rPr>
                          </w:pPr>
                        </w:p>
                        <w:p w14:paraId="102444C8" w14:textId="77777777" w:rsidR="00265B43" w:rsidRDefault="00265B43" w:rsidP="00D422F4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888C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2.3pt;margin-top:-65.75pt;width:243.5pt;height:109.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" stroked="f" strokeweight="0">
              <v:textbox>
                <w:txbxContent>
                  <w:p w14:paraId="69C483D0" w14:textId="77777777" w:rsidR="00265B43" w:rsidRPr="005751D5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  <w:bookmarkStart w:id="1" w:name="_Hlk59618188"/>
                    <w:r w:rsidRPr="005751D5">
                      <w:rPr>
                        <w:sz w:val="23"/>
                        <w:szCs w:val="23"/>
                      </w:rPr>
                      <w:t>PO Box 248</w:t>
                    </w:r>
                  </w:p>
                  <w:p w14:paraId="3301A073" w14:textId="77777777" w:rsidR="00265B43" w:rsidRPr="005751D5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 xml:space="preserve">GRAFTON NSW </w:t>
                    </w:r>
                    <w:r w:rsidRPr="005751D5">
                      <w:rPr>
                        <w:sz w:val="23"/>
                        <w:szCs w:val="23"/>
                      </w:rPr>
                      <w:t>2460</w:t>
                    </w:r>
                  </w:p>
                  <w:p w14:paraId="6075261B" w14:textId="77777777" w:rsidR="00265B43" w:rsidRPr="005751D5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</w:p>
                  <w:p w14:paraId="0943BAD8" w14:textId="5E9DCD45" w:rsidR="00265B43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  <w:r w:rsidRPr="005751D5">
                      <w:rPr>
                        <w:sz w:val="23"/>
                        <w:szCs w:val="23"/>
                      </w:rPr>
                      <w:t xml:space="preserve">Email: </w:t>
                    </w:r>
                    <w:hyperlink r:id="rId3" w:history="1">
                      <w:r w:rsidR="000E179F" w:rsidRPr="006119B8">
                        <w:rPr>
                          <w:rStyle w:val="Hyperlink"/>
                          <w:sz w:val="23"/>
                          <w:szCs w:val="23"/>
                        </w:rPr>
                        <w:t>admin@graftonhockey.com.au</w:t>
                      </w:r>
                    </w:hyperlink>
                  </w:p>
                  <w:p w14:paraId="0663AC91" w14:textId="77777777" w:rsidR="00265B43" w:rsidRPr="005751D5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 xml:space="preserve">Web:  </w:t>
                    </w:r>
                    <w:hyperlink r:id="rId4" w:history="1">
                      <w:r w:rsidRPr="00C56928">
                        <w:rPr>
                          <w:rStyle w:val="Hyperlink"/>
                          <w:sz w:val="23"/>
                          <w:szCs w:val="23"/>
                        </w:rPr>
                        <w:t>www.graftonhockey.com.au</w:t>
                      </w:r>
                    </w:hyperlink>
                  </w:p>
                  <w:p w14:paraId="38DFDDB7" w14:textId="77777777" w:rsidR="00265B43" w:rsidRPr="005751D5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  <w:r w:rsidRPr="005751D5">
                      <w:rPr>
                        <w:sz w:val="23"/>
                        <w:szCs w:val="23"/>
                      </w:rPr>
                      <w:t>ABN</w:t>
                    </w:r>
                    <w:r>
                      <w:rPr>
                        <w:sz w:val="23"/>
                        <w:szCs w:val="23"/>
                      </w:rPr>
                      <w:t xml:space="preserve">: </w:t>
                    </w:r>
                    <w:r w:rsidRPr="005751D5">
                      <w:rPr>
                        <w:sz w:val="23"/>
                        <w:szCs w:val="23"/>
                      </w:rPr>
                      <w:t>32 730 722 579</w:t>
                    </w:r>
                  </w:p>
                  <w:bookmarkEnd w:id="1"/>
                  <w:p w14:paraId="7F49814E" w14:textId="1B04A727" w:rsidR="00265B43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</w:p>
                  <w:p w14:paraId="41F286A5" w14:textId="77777777" w:rsidR="00265B43" w:rsidRDefault="00265B43" w:rsidP="00D422F4">
                    <w:pPr>
                      <w:jc w:val="right"/>
                      <w:rPr>
                        <w:sz w:val="23"/>
                        <w:szCs w:val="23"/>
                      </w:rPr>
                    </w:pPr>
                  </w:p>
                  <w:p w14:paraId="102444C8" w14:textId="77777777" w:rsidR="00265B43" w:rsidRDefault="00265B43" w:rsidP="00D422F4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4896" behindDoc="1" locked="1" layoutInCell="1" allowOverlap="1" wp14:anchorId="50EE2271" wp14:editId="5AAC1B19">
          <wp:simplePos x="0" y="0"/>
          <wp:positionH relativeFrom="margin">
            <wp:align>left</wp:align>
          </wp:positionH>
          <wp:positionV relativeFrom="paragraph">
            <wp:posOffset>-833120</wp:posOffset>
          </wp:positionV>
          <wp:extent cx="1838325" cy="1250315"/>
          <wp:effectExtent l="0" t="0" r="9525" b="6985"/>
          <wp:wrapNone/>
          <wp:docPr id="2" name="Picture 2" descr="GHA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HA17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63" t="19278" r="17381"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125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3872" behindDoc="1" locked="1" layoutInCell="1" allowOverlap="1" wp14:anchorId="179863F4" wp14:editId="4C3F4143">
          <wp:simplePos x="0" y="0"/>
          <wp:positionH relativeFrom="margin">
            <wp:align>left</wp:align>
          </wp:positionH>
          <wp:positionV relativeFrom="paragraph">
            <wp:posOffset>2920365</wp:posOffset>
          </wp:positionV>
          <wp:extent cx="5772785" cy="3930650"/>
          <wp:effectExtent l="0" t="0" r="0" b="0"/>
          <wp:wrapNone/>
          <wp:docPr id="1" name="Picture 1" descr="GHA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HA17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63" t="19278" r="17381"/>
                  <a:stretch>
                    <a:fillRect/>
                  </a:stretch>
                </pic:blipFill>
                <pic:spPr bwMode="auto">
                  <a:xfrm>
                    <a:off x="0" y="0"/>
                    <a:ext cx="5772785" cy="3930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3E9144" w14:textId="77777777" w:rsidR="00265B43" w:rsidRDefault="00265B43" w:rsidP="00D422F4"/>
  <w:p w14:paraId="4A2115C7" w14:textId="7A144C2C" w:rsidR="006D5846" w:rsidRPr="006D5846" w:rsidRDefault="006D5846" w:rsidP="00D422F4">
    <w:pPr>
      <w:rPr>
        <w:b/>
        <w:sz w:val="28"/>
        <w:szCs w:val="28"/>
      </w:rPr>
    </w:pPr>
    <w:r w:rsidRPr="006D5846">
      <w:rPr>
        <w:b/>
        <w:sz w:val="28"/>
        <w:szCs w:val="28"/>
      </w:rPr>
      <w:t>Grafton Hockey Association Inc</w:t>
    </w:r>
  </w:p>
  <w:p w14:paraId="2657AC9B" w14:textId="6ECD040B" w:rsidR="00265B43" w:rsidRDefault="00265B43" w:rsidP="00D422F4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B774F7" wp14:editId="660F0876">
              <wp:simplePos x="0" y="0"/>
              <wp:positionH relativeFrom="column">
                <wp:posOffset>-59055</wp:posOffset>
              </wp:positionH>
              <wp:positionV relativeFrom="paragraph">
                <wp:posOffset>119380</wp:posOffset>
              </wp:positionV>
              <wp:extent cx="6580505" cy="0"/>
              <wp:effectExtent l="7620" t="5080" r="1270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05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0E5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65pt;margin-top:9.4pt;width:518.1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387274"/>
    <w:multiLevelType w:val="hybridMultilevel"/>
    <w:tmpl w:val="1A708E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APCharacterCount" w:val="5534"/>
    <w:docVar w:name="LEAPCursorEndPosition" w:val="5640"/>
    <w:docVar w:name="LEAPCursorStartPosition" w:val="5640"/>
    <w:docVar w:name="LEAPDefaultView" w:val="3"/>
    <w:docVar w:name="LEAPFilePath" w:val="C:\DOCUME~1\Peter.MJO\LOCALS~1\Temp\LEAP\Cu\Advertising Agreement.doc"/>
    <w:docVar w:name="LEAPMatterCode" w:val="3391"/>
    <w:docVar w:name="LEAPMergeFilePath" w:val="C:\DOCUME~1\Peter.MJO\LOCALS~1\Temp\LEAP\LEAPFields269398X.dat"/>
    <w:docVar w:name="LEAPTempFilePath" w:val="C:\DOCUME~1\Peter.MJO\LOCALS~1\Temp\LEAP\"/>
    <w:docVar w:name="LEAPTempPath" w:val="C:\DOCUME~1\Peter.MJO\LOCALS~1\Temp\LEAP\"/>
    <w:docVar w:name="LEAPUniqueCode" w:val="269398"/>
  </w:docVars>
  <w:rsids>
    <w:rsidRoot w:val="0037703B"/>
    <w:rsid w:val="00024563"/>
    <w:rsid w:val="00057DE7"/>
    <w:rsid w:val="0009710D"/>
    <w:rsid w:val="000A714C"/>
    <w:rsid w:val="000B51E2"/>
    <w:rsid w:val="000E179F"/>
    <w:rsid w:val="0010440D"/>
    <w:rsid w:val="00123C70"/>
    <w:rsid w:val="00143163"/>
    <w:rsid w:val="001671E7"/>
    <w:rsid w:val="00172643"/>
    <w:rsid w:val="00175756"/>
    <w:rsid w:val="00194FEA"/>
    <w:rsid w:val="001A48CE"/>
    <w:rsid w:val="001B18FA"/>
    <w:rsid w:val="001D2484"/>
    <w:rsid w:val="002172D0"/>
    <w:rsid w:val="002173F5"/>
    <w:rsid w:val="00225A8C"/>
    <w:rsid w:val="002612FD"/>
    <w:rsid w:val="00265B43"/>
    <w:rsid w:val="00270C58"/>
    <w:rsid w:val="002724D3"/>
    <w:rsid w:val="00296ED4"/>
    <w:rsid w:val="002A232A"/>
    <w:rsid w:val="002A732B"/>
    <w:rsid w:val="002B0EB6"/>
    <w:rsid w:val="002C09DB"/>
    <w:rsid w:val="002E668F"/>
    <w:rsid w:val="002E7137"/>
    <w:rsid w:val="00301EB8"/>
    <w:rsid w:val="00310F20"/>
    <w:rsid w:val="0037703B"/>
    <w:rsid w:val="00384657"/>
    <w:rsid w:val="00393605"/>
    <w:rsid w:val="003974A7"/>
    <w:rsid w:val="003A78C8"/>
    <w:rsid w:val="003E3095"/>
    <w:rsid w:val="003E3C57"/>
    <w:rsid w:val="00421BE4"/>
    <w:rsid w:val="00426FDF"/>
    <w:rsid w:val="00435739"/>
    <w:rsid w:val="00442D10"/>
    <w:rsid w:val="004459AC"/>
    <w:rsid w:val="0046767E"/>
    <w:rsid w:val="004C1D8B"/>
    <w:rsid w:val="004E04C6"/>
    <w:rsid w:val="0053257B"/>
    <w:rsid w:val="00544CF5"/>
    <w:rsid w:val="00553DC2"/>
    <w:rsid w:val="00571135"/>
    <w:rsid w:val="0057179F"/>
    <w:rsid w:val="00587A4A"/>
    <w:rsid w:val="00591167"/>
    <w:rsid w:val="005A46B7"/>
    <w:rsid w:val="005B5ABB"/>
    <w:rsid w:val="005E535B"/>
    <w:rsid w:val="0061171F"/>
    <w:rsid w:val="006242E6"/>
    <w:rsid w:val="00627E94"/>
    <w:rsid w:val="00632F70"/>
    <w:rsid w:val="0067690B"/>
    <w:rsid w:val="00680FD1"/>
    <w:rsid w:val="006C642D"/>
    <w:rsid w:val="006D5846"/>
    <w:rsid w:val="006F01C4"/>
    <w:rsid w:val="00724185"/>
    <w:rsid w:val="00740EF2"/>
    <w:rsid w:val="00750BD3"/>
    <w:rsid w:val="007A3808"/>
    <w:rsid w:val="007B4231"/>
    <w:rsid w:val="007C58E3"/>
    <w:rsid w:val="007E0805"/>
    <w:rsid w:val="007F3F5A"/>
    <w:rsid w:val="007F71ED"/>
    <w:rsid w:val="00823126"/>
    <w:rsid w:val="00823E41"/>
    <w:rsid w:val="00830959"/>
    <w:rsid w:val="00877B5A"/>
    <w:rsid w:val="00884A01"/>
    <w:rsid w:val="00892439"/>
    <w:rsid w:val="008D4E58"/>
    <w:rsid w:val="008D6544"/>
    <w:rsid w:val="008E404C"/>
    <w:rsid w:val="0092072F"/>
    <w:rsid w:val="0094531C"/>
    <w:rsid w:val="00995CD5"/>
    <w:rsid w:val="009D035C"/>
    <w:rsid w:val="009D511F"/>
    <w:rsid w:val="00A12DC4"/>
    <w:rsid w:val="00A34E73"/>
    <w:rsid w:val="00A35FF9"/>
    <w:rsid w:val="00A37DFA"/>
    <w:rsid w:val="00A41083"/>
    <w:rsid w:val="00A60228"/>
    <w:rsid w:val="00A95050"/>
    <w:rsid w:val="00A95D32"/>
    <w:rsid w:val="00A96997"/>
    <w:rsid w:val="00AF40E4"/>
    <w:rsid w:val="00B07081"/>
    <w:rsid w:val="00B27B00"/>
    <w:rsid w:val="00B378B7"/>
    <w:rsid w:val="00B47468"/>
    <w:rsid w:val="00B66D4C"/>
    <w:rsid w:val="00B70679"/>
    <w:rsid w:val="00B85DE5"/>
    <w:rsid w:val="00BD30FE"/>
    <w:rsid w:val="00BE49E6"/>
    <w:rsid w:val="00C73291"/>
    <w:rsid w:val="00C83645"/>
    <w:rsid w:val="00C9283C"/>
    <w:rsid w:val="00CA589B"/>
    <w:rsid w:val="00CD567D"/>
    <w:rsid w:val="00CD6222"/>
    <w:rsid w:val="00CE309A"/>
    <w:rsid w:val="00D2610E"/>
    <w:rsid w:val="00D422F4"/>
    <w:rsid w:val="00D57A95"/>
    <w:rsid w:val="00D65A81"/>
    <w:rsid w:val="00D72343"/>
    <w:rsid w:val="00D96E53"/>
    <w:rsid w:val="00DA6B34"/>
    <w:rsid w:val="00DC4310"/>
    <w:rsid w:val="00DC58FC"/>
    <w:rsid w:val="00DD53EA"/>
    <w:rsid w:val="00DE28ED"/>
    <w:rsid w:val="00DE5703"/>
    <w:rsid w:val="00DE6279"/>
    <w:rsid w:val="00DF2DBB"/>
    <w:rsid w:val="00E07B9F"/>
    <w:rsid w:val="00E339C8"/>
    <w:rsid w:val="00E437BE"/>
    <w:rsid w:val="00E46DE5"/>
    <w:rsid w:val="00E8435C"/>
    <w:rsid w:val="00EA0EB2"/>
    <w:rsid w:val="00EA25D0"/>
    <w:rsid w:val="00EB2F80"/>
    <w:rsid w:val="00F00E3D"/>
    <w:rsid w:val="00F10210"/>
    <w:rsid w:val="00F47D7C"/>
    <w:rsid w:val="00F537DC"/>
    <w:rsid w:val="00F57533"/>
    <w:rsid w:val="00F65670"/>
    <w:rsid w:val="00F71639"/>
    <w:rsid w:val="00F81EE7"/>
    <w:rsid w:val="00F83165"/>
    <w:rsid w:val="00F87718"/>
    <w:rsid w:val="00F918B4"/>
    <w:rsid w:val="00FB640E"/>
    <w:rsid w:val="00FC14A5"/>
    <w:rsid w:val="00FC2C47"/>
    <w:rsid w:val="00FD0715"/>
    <w:rsid w:val="00FD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8721BD"/>
  <w15:docId w15:val="{D0A53BE9-8F12-4C2D-8806-8DD14E07B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1639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16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1639"/>
    <w:pPr>
      <w:tabs>
        <w:tab w:val="center" w:pos="4320"/>
        <w:tab w:val="right" w:pos="8640"/>
      </w:tabs>
    </w:pPr>
  </w:style>
  <w:style w:type="paragraph" w:customStyle="1" w:styleId="Para1">
    <w:name w:val="Para1"/>
    <w:basedOn w:val="Normal"/>
    <w:rsid w:val="00194FEA"/>
    <w:pPr>
      <w:spacing w:before="240" w:line="360" w:lineRule="atLeast"/>
      <w:ind w:left="560" w:hanging="520"/>
      <w:jc w:val="both"/>
    </w:pPr>
    <w:rPr>
      <w:rFonts w:ascii="New Century Schlbk" w:hAnsi="New Century Schlbk" w:cs="New Century Schlbk"/>
      <w:lang w:val="en-US"/>
    </w:rPr>
  </w:style>
  <w:style w:type="character" w:styleId="PageNumber">
    <w:name w:val="page number"/>
    <w:basedOn w:val="DefaultParagraphFont"/>
    <w:rsid w:val="00724185"/>
  </w:style>
  <w:style w:type="paragraph" w:styleId="NormalWeb">
    <w:name w:val="Normal (Web)"/>
    <w:basedOn w:val="Normal"/>
    <w:uiPriority w:val="99"/>
    <w:unhideWhenUsed/>
    <w:rsid w:val="007B4231"/>
    <w:pPr>
      <w:spacing w:before="100" w:beforeAutospacing="1" w:after="100" w:afterAutospacing="1"/>
    </w:pPr>
    <w:rPr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EA25D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21B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21B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BalloonText">
    <w:name w:val="Balloon Text"/>
    <w:basedOn w:val="Normal"/>
    <w:link w:val="BalloonTextChar"/>
    <w:rsid w:val="0042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1BE4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422F4"/>
    <w:rPr>
      <w:sz w:val="24"/>
      <w:lang w:eastAsia="en-US"/>
    </w:rPr>
  </w:style>
  <w:style w:type="character" w:styleId="Hyperlink">
    <w:name w:val="Hyperlink"/>
    <w:uiPriority w:val="99"/>
    <w:unhideWhenUsed/>
    <w:rsid w:val="00D422F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265B4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265B4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Strong">
    <w:name w:val="Strong"/>
    <w:basedOn w:val="DefaultParagraphFont"/>
    <w:qFormat/>
    <w:rsid w:val="00265B43"/>
    <w:rPr>
      <w:b/>
      <w:bCs/>
    </w:rPr>
  </w:style>
  <w:style w:type="table" w:styleId="TableGrid">
    <w:name w:val="Table Grid"/>
    <w:basedOn w:val="TableNormal"/>
    <w:rsid w:val="00A96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E1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6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graftonhockey.com.au" TargetMode="External"/><Relationship Id="rId2" Type="http://schemas.openxmlformats.org/officeDocument/2006/relationships/hyperlink" Target="http://www.graftonhockey.com.au" TargetMode="External"/><Relationship Id="rId1" Type="http://schemas.openxmlformats.org/officeDocument/2006/relationships/hyperlink" Target="mailto:admin@graftonhockey.com.au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graftonhockey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Peter.MJO\LOCALS~1\Temp\LEAP\doc\LEAP03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C:\DOCUME~1\Peter.MJO\LOCALS~1\Temp\LEAP\doc\LEAP03-Template.dot</Template>
  <TotalTime>0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>THIS AGREEMENT made the date mentioned in Item 1 of the Schedule between GRAFTON HOCKEY ASSOCIATION INC (being a corporation duly incorporated under the Associations &amp; Corporations Act, 1984 (the “Licensor”) of the one part</vt:lpstr>
    </vt:vector>
  </TitlesOfParts>
  <Company>Hewlett-Packard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AGREEMENT made the date mentioned in Item 1 of the Schedule between GRAFTON HOCKEY ASSOCIATION INC (being a corporation duly incorporated under the Associations &amp; Corporations Act, 1984 (the “Licensor”) of the one part</dc:title>
  <dc:subject/>
  <dc:creator>Peter</dc:creator>
  <cp:keywords/>
  <dc:description/>
  <cp:lastModifiedBy>Kerry Barton</cp:lastModifiedBy>
  <cp:revision>2</cp:revision>
  <cp:lastPrinted>2017-02-27T05:49:00Z</cp:lastPrinted>
  <dcterms:created xsi:type="dcterms:W3CDTF">2022-02-03T02:28:00Z</dcterms:created>
  <dcterms:modified xsi:type="dcterms:W3CDTF">2022-02-03T02:28:00Z</dcterms:modified>
</cp:coreProperties>
</file>